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BF4" w:rsidRDefault="007F7BF4" w:rsidP="0045302B">
      <w:pPr>
        <w:tabs>
          <w:tab w:val="left" w:pos="5387"/>
          <w:tab w:val="left" w:pos="10063"/>
        </w:tabs>
        <w:ind w:firstLine="567"/>
        <w:jc w:val="right"/>
        <w:rPr>
          <w:rFonts w:cs="Calibri"/>
          <w:b/>
          <w:i/>
          <w:color w:val="000000"/>
          <w:sz w:val="27"/>
          <w:szCs w:val="27"/>
        </w:rPr>
      </w:pPr>
    </w:p>
    <w:p w:rsidR="00A33327" w:rsidRPr="00EA5127" w:rsidRDefault="00A33327" w:rsidP="00F75804">
      <w:pPr>
        <w:tabs>
          <w:tab w:val="left" w:pos="5387"/>
          <w:tab w:val="left" w:pos="10063"/>
        </w:tabs>
        <w:jc w:val="center"/>
        <w:rPr>
          <w:rFonts w:cs="Calibri"/>
          <w:b/>
          <w:color w:val="000000"/>
          <w:sz w:val="27"/>
          <w:szCs w:val="27"/>
        </w:rPr>
      </w:pPr>
    </w:p>
    <w:p w:rsidR="00607C99" w:rsidRPr="00EA5127" w:rsidRDefault="00F75804" w:rsidP="00EA5127">
      <w:pPr>
        <w:tabs>
          <w:tab w:val="left" w:pos="5387"/>
          <w:tab w:val="left" w:pos="10063"/>
        </w:tabs>
        <w:jc w:val="center"/>
        <w:rPr>
          <w:rFonts w:cs="Calibri"/>
          <w:b/>
          <w:color w:val="000000"/>
          <w:sz w:val="27"/>
          <w:szCs w:val="27"/>
        </w:rPr>
      </w:pPr>
      <w:r w:rsidRPr="00EA5127">
        <w:rPr>
          <w:rFonts w:cs="Calibri"/>
          <w:b/>
          <w:color w:val="000000"/>
          <w:sz w:val="27"/>
          <w:szCs w:val="27"/>
        </w:rPr>
        <w:t>ОПРОСНЫЙ ЛИСТ</w:t>
      </w:r>
    </w:p>
    <w:p w:rsidR="00A929AE" w:rsidRPr="00C85219" w:rsidRDefault="00F75804" w:rsidP="00A929AE">
      <w:pPr>
        <w:jc w:val="center"/>
        <w:rPr>
          <w:b/>
          <w:sz w:val="27"/>
          <w:szCs w:val="27"/>
        </w:rPr>
      </w:pPr>
      <w:bookmarkStart w:id="0" w:name="_GoBack"/>
      <w:r w:rsidRPr="00C85219">
        <w:rPr>
          <w:rFonts w:cs="Calibri"/>
          <w:sz w:val="27"/>
          <w:szCs w:val="27"/>
        </w:rPr>
        <w:t xml:space="preserve">по материалам проектной документации: </w:t>
      </w:r>
      <w:r w:rsidR="00A929AE" w:rsidRPr="00C85219">
        <w:rPr>
          <w:rFonts w:cs="Calibri"/>
          <w:b/>
          <w:sz w:val="27"/>
          <w:szCs w:val="27"/>
        </w:rPr>
        <w:t>«</w:t>
      </w:r>
      <w:r w:rsidR="000D24DE" w:rsidRPr="00C85219">
        <w:rPr>
          <w:rFonts w:cs="Calibri"/>
          <w:b/>
          <w:sz w:val="27"/>
          <w:szCs w:val="27"/>
        </w:rPr>
        <w:t>Многоуровневые транспортные развязки на пересечении МКАД с ул. Верх-ние Поля и на пересечении МКАД с ул. Капотня с необходимой для их функ-ционирования реконструкцией МКАД на участке от Бесединского шоссе до Косинского шоссе. 2 Этап</w:t>
      </w:r>
      <w:r w:rsidR="00A929AE" w:rsidRPr="00C85219">
        <w:rPr>
          <w:b/>
          <w:sz w:val="27"/>
          <w:szCs w:val="27"/>
        </w:rPr>
        <w:t>»</w:t>
      </w:r>
    </w:p>
    <w:p w:rsidR="00EA5127" w:rsidRPr="00C85219" w:rsidRDefault="00EA5127" w:rsidP="00F75804">
      <w:pPr>
        <w:tabs>
          <w:tab w:val="left" w:pos="5387"/>
          <w:tab w:val="left" w:pos="10063"/>
        </w:tabs>
        <w:jc w:val="center"/>
        <w:rPr>
          <w:rFonts w:cs="Calibri"/>
          <w:sz w:val="27"/>
          <w:szCs w:val="27"/>
        </w:rPr>
      </w:pPr>
    </w:p>
    <w:p w:rsidR="00EA5127" w:rsidRPr="00C85219" w:rsidRDefault="00EA5127" w:rsidP="00F75804">
      <w:pPr>
        <w:tabs>
          <w:tab w:val="left" w:pos="5387"/>
          <w:tab w:val="left" w:pos="10063"/>
        </w:tabs>
        <w:jc w:val="center"/>
        <w:rPr>
          <w:rFonts w:cs="Calibri"/>
          <w:sz w:val="27"/>
          <w:szCs w:val="27"/>
        </w:rPr>
      </w:pPr>
      <w:r w:rsidRPr="00C85219">
        <w:rPr>
          <w:rFonts w:cs="Calibri"/>
          <w:sz w:val="27"/>
          <w:szCs w:val="27"/>
        </w:rPr>
        <w:t>Уважаемые участники общественных обсуждений!</w:t>
      </w:r>
    </w:p>
    <w:p w:rsidR="00F75804" w:rsidRPr="00C85219" w:rsidRDefault="00F75804" w:rsidP="00EA5127">
      <w:pPr>
        <w:tabs>
          <w:tab w:val="left" w:pos="5387"/>
          <w:tab w:val="left" w:pos="10063"/>
        </w:tabs>
        <w:jc w:val="center"/>
        <w:rPr>
          <w:rFonts w:cs="Calibri"/>
          <w:b/>
          <w:sz w:val="27"/>
          <w:szCs w:val="27"/>
        </w:rPr>
      </w:pPr>
    </w:p>
    <w:p w:rsidR="00A929AE" w:rsidRPr="00C85219" w:rsidRDefault="00F75804" w:rsidP="00A929AE">
      <w:pPr>
        <w:ind w:firstLine="708"/>
        <w:jc w:val="both"/>
        <w:rPr>
          <w:b/>
          <w:sz w:val="27"/>
          <w:szCs w:val="27"/>
        </w:rPr>
      </w:pPr>
      <w:r w:rsidRPr="00C85219">
        <w:rPr>
          <w:sz w:val="27"/>
          <w:szCs w:val="27"/>
        </w:rPr>
        <w:t xml:space="preserve">В соответствии с порядком, регламентированным «Положением об оценке воздействия </w:t>
      </w:r>
      <w:r w:rsidRPr="00C85219">
        <w:rPr>
          <w:bCs/>
          <w:sz w:val="27"/>
          <w:szCs w:val="27"/>
        </w:rPr>
        <w:t>намечаемой хозяйственной и иной деятельности на окружающую среду в Российской Федерации</w:t>
      </w:r>
      <w:r w:rsidRPr="00C85219">
        <w:rPr>
          <w:sz w:val="27"/>
          <w:szCs w:val="27"/>
        </w:rPr>
        <w:t xml:space="preserve">» (утв. Приказом Госкомприроды РФ № 372 от 16.05.2000), на территории района Люблино проводятся общественные обсуждения по материалам проектной документации по </w:t>
      </w:r>
      <w:r w:rsidR="000D24DE" w:rsidRPr="00C85219">
        <w:rPr>
          <w:sz w:val="27"/>
          <w:szCs w:val="27"/>
          <w:shd w:val="clear" w:color="auto" w:fill="FFFFFF" w:themeFill="background1"/>
        </w:rPr>
        <w:t xml:space="preserve">объекту: </w:t>
      </w:r>
      <w:r w:rsidR="000D24DE" w:rsidRPr="00C85219">
        <w:rPr>
          <w:rFonts w:cs="Calibri"/>
          <w:b/>
          <w:sz w:val="27"/>
          <w:szCs w:val="27"/>
        </w:rPr>
        <w:t>«Многоуровневые транспортные развязки на пересечении МКАД с ул. Верх-ние Поля и на пересечении МКАД с ул. Капотня с необходимой для их функ-ционирования реконструкцией МКАД на участке от Бесединского шоссе до Косинского шоссе. 2 Этап</w:t>
      </w:r>
      <w:r w:rsidR="000D24DE" w:rsidRPr="00C85219">
        <w:rPr>
          <w:b/>
          <w:sz w:val="27"/>
          <w:szCs w:val="27"/>
        </w:rPr>
        <w:t>»</w:t>
      </w:r>
    </w:p>
    <w:p w:rsidR="00F75804" w:rsidRPr="00A929AE" w:rsidRDefault="00F75804" w:rsidP="00A929AE">
      <w:pPr>
        <w:ind w:firstLine="708"/>
        <w:jc w:val="both"/>
        <w:rPr>
          <w:sz w:val="27"/>
          <w:szCs w:val="27"/>
        </w:rPr>
      </w:pPr>
      <w:r w:rsidRPr="00C85219">
        <w:rPr>
          <w:sz w:val="27"/>
          <w:szCs w:val="27"/>
        </w:rPr>
        <w:t xml:space="preserve">Участок проектирования расположен в границах </w:t>
      </w:r>
      <w:bookmarkEnd w:id="0"/>
      <w:r w:rsidRPr="00A929AE">
        <w:rPr>
          <w:sz w:val="27"/>
          <w:szCs w:val="27"/>
        </w:rPr>
        <w:t>особо охраняемой природной территории «Природно-истор</w:t>
      </w:r>
      <w:r w:rsidR="007F4AC2" w:rsidRPr="00A929AE">
        <w:rPr>
          <w:sz w:val="27"/>
          <w:szCs w:val="27"/>
        </w:rPr>
        <w:t>ический парк Кузьминки-Люблино»</w:t>
      </w:r>
      <w:r w:rsidRPr="00A929AE">
        <w:rPr>
          <w:sz w:val="27"/>
          <w:szCs w:val="27"/>
        </w:rPr>
        <w:t>.</w:t>
      </w:r>
      <w:r w:rsidR="00EA5127" w:rsidRPr="00A929AE">
        <w:rPr>
          <w:sz w:val="27"/>
          <w:szCs w:val="27"/>
        </w:rPr>
        <w:t xml:space="preserve"> </w:t>
      </w:r>
    </w:p>
    <w:p w:rsidR="00EA5127" w:rsidRPr="00A929AE" w:rsidRDefault="00EA5127" w:rsidP="00A929AE">
      <w:pPr>
        <w:ind w:firstLine="708"/>
        <w:jc w:val="both"/>
        <w:rPr>
          <w:sz w:val="27"/>
          <w:szCs w:val="27"/>
        </w:rPr>
      </w:pPr>
      <w:r w:rsidRPr="00A929AE">
        <w:rPr>
          <w:sz w:val="27"/>
          <w:szCs w:val="27"/>
        </w:rPr>
        <w:t xml:space="preserve">Просим Вас внести свои предложения/замечания по представленной проектной документации посредством заполнения опросного листа. Ваши предложения/замечания будут учтены при реализации </w:t>
      </w:r>
      <w:r w:rsidR="002E1DBC" w:rsidRPr="00A929AE">
        <w:rPr>
          <w:sz w:val="27"/>
          <w:szCs w:val="27"/>
        </w:rPr>
        <w:t>Проекта</w:t>
      </w:r>
      <w:r w:rsidRPr="00A929AE">
        <w:rPr>
          <w:sz w:val="27"/>
          <w:szCs w:val="27"/>
        </w:rPr>
        <w:t xml:space="preserve">. </w:t>
      </w:r>
    </w:p>
    <w:p w:rsidR="00EA5127" w:rsidRPr="00A929AE" w:rsidRDefault="00EA5127" w:rsidP="00F75804">
      <w:pPr>
        <w:spacing w:line="276" w:lineRule="auto"/>
        <w:ind w:firstLine="708"/>
        <w:jc w:val="both"/>
        <w:rPr>
          <w:sz w:val="27"/>
          <w:szCs w:val="27"/>
        </w:rPr>
      </w:pPr>
    </w:p>
    <w:p w:rsidR="00EA5127" w:rsidRPr="002E1DBC" w:rsidRDefault="00EA5127" w:rsidP="002E1DBC">
      <w:pPr>
        <w:spacing w:line="276" w:lineRule="auto"/>
        <w:jc w:val="both"/>
        <w:rPr>
          <w:sz w:val="27"/>
          <w:szCs w:val="27"/>
        </w:rPr>
      </w:pPr>
      <w:r w:rsidRPr="002E1DBC">
        <w:rPr>
          <w:sz w:val="27"/>
          <w:szCs w:val="27"/>
        </w:rPr>
        <w:t xml:space="preserve">1. Фамилия, имя, отчество _____________________________________________________        </w:t>
      </w:r>
    </w:p>
    <w:p w:rsidR="00EA5127" w:rsidRPr="002E1DBC" w:rsidRDefault="00EA5127" w:rsidP="002E1DBC">
      <w:pPr>
        <w:spacing w:line="276" w:lineRule="auto"/>
        <w:jc w:val="both"/>
        <w:rPr>
          <w:sz w:val="27"/>
          <w:szCs w:val="27"/>
        </w:rPr>
      </w:pPr>
      <w:r w:rsidRPr="002E1DBC">
        <w:rPr>
          <w:sz w:val="27"/>
          <w:szCs w:val="27"/>
        </w:rPr>
        <w:t>____________________________________________________________________________</w:t>
      </w:r>
    </w:p>
    <w:p w:rsidR="00EA5127" w:rsidRPr="002E1DBC" w:rsidRDefault="00EA5127" w:rsidP="002E1DBC">
      <w:pPr>
        <w:spacing w:line="276" w:lineRule="auto"/>
        <w:jc w:val="both"/>
        <w:rPr>
          <w:sz w:val="27"/>
          <w:szCs w:val="27"/>
        </w:rPr>
      </w:pPr>
      <w:r w:rsidRPr="002E1DBC">
        <w:rPr>
          <w:sz w:val="27"/>
          <w:szCs w:val="27"/>
        </w:rPr>
        <w:t>2. Место жительства __________________________________________________________</w:t>
      </w:r>
    </w:p>
    <w:p w:rsidR="00EA5127" w:rsidRPr="002E1DBC" w:rsidRDefault="00EA5127" w:rsidP="002E1DBC">
      <w:pPr>
        <w:spacing w:line="276" w:lineRule="auto"/>
        <w:jc w:val="both"/>
        <w:rPr>
          <w:sz w:val="27"/>
          <w:szCs w:val="27"/>
        </w:rPr>
      </w:pPr>
      <w:r w:rsidRPr="002E1DBC">
        <w:rPr>
          <w:sz w:val="27"/>
          <w:szCs w:val="27"/>
        </w:rPr>
        <w:t>____________________________________________________________________________</w:t>
      </w:r>
    </w:p>
    <w:p w:rsidR="00F75804" w:rsidRPr="002E1DBC" w:rsidRDefault="00EA5127" w:rsidP="002E1DBC">
      <w:pPr>
        <w:pStyle w:val="af"/>
        <w:tabs>
          <w:tab w:val="left" w:pos="567"/>
          <w:tab w:val="right" w:pos="9922"/>
        </w:tabs>
        <w:spacing w:after="0"/>
        <w:ind w:left="0"/>
        <w:jc w:val="both"/>
        <w:rPr>
          <w:rFonts w:ascii="Times New Roman" w:hAnsi="Times New Roman"/>
          <w:sz w:val="27"/>
          <w:szCs w:val="27"/>
        </w:rPr>
      </w:pPr>
      <w:r w:rsidRPr="002E1DBC">
        <w:rPr>
          <w:rFonts w:ascii="Times New Roman" w:hAnsi="Times New Roman"/>
          <w:sz w:val="27"/>
          <w:szCs w:val="27"/>
        </w:rPr>
        <w:t>3. Контактные сведения _________________________________________________</w:t>
      </w:r>
      <w:r w:rsidR="002E1DBC">
        <w:rPr>
          <w:rFonts w:ascii="Times New Roman" w:hAnsi="Times New Roman"/>
          <w:sz w:val="27"/>
          <w:szCs w:val="27"/>
        </w:rPr>
        <w:t>______</w:t>
      </w:r>
      <w:r w:rsidRPr="002E1DBC">
        <w:rPr>
          <w:rFonts w:ascii="Times New Roman" w:hAnsi="Times New Roman"/>
          <w:sz w:val="27"/>
          <w:szCs w:val="27"/>
        </w:rPr>
        <w:t xml:space="preserve"> </w:t>
      </w:r>
    </w:p>
    <w:p w:rsidR="00EA5127" w:rsidRPr="002E1DBC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1DBC">
        <w:rPr>
          <w:rFonts w:ascii="Times New Roman" w:hAnsi="Times New Roman" w:cs="Times New Roman"/>
          <w:sz w:val="27"/>
          <w:szCs w:val="27"/>
        </w:rPr>
        <w:t>______________________________________________________________________</w:t>
      </w:r>
      <w:r w:rsidR="002E1DBC">
        <w:rPr>
          <w:rFonts w:ascii="Times New Roman" w:hAnsi="Times New Roman" w:cs="Times New Roman"/>
          <w:sz w:val="27"/>
          <w:szCs w:val="27"/>
        </w:rPr>
        <w:t>______</w:t>
      </w:r>
    </w:p>
    <w:p w:rsidR="00EA5127" w:rsidRPr="002E1DBC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1DBC">
        <w:rPr>
          <w:rFonts w:ascii="Times New Roman" w:hAnsi="Times New Roman" w:cs="Times New Roman"/>
          <w:sz w:val="27"/>
          <w:szCs w:val="27"/>
        </w:rPr>
        <w:t>4. Наименование организации, адрес, телефон _______________________________</w:t>
      </w:r>
      <w:r w:rsidR="002E1DBC">
        <w:rPr>
          <w:rFonts w:ascii="Times New Roman" w:hAnsi="Times New Roman" w:cs="Times New Roman"/>
          <w:sz w:val="27"/>
          <w:szCs w:val="27"/>
        </w:rPr>
        <w:t>_____</w:t>
      </w:r>
      <w:r w:rsidRPr="002E1DB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A5127" w:rsidRPr="002E1DBC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1DBC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  <w:r w:rsidR="002E1DBC">
        <w:rPr>
          <w:rFonts w:ascii="Times New Roman" w:hAnsi="Times New Roman" w:cs="Times New Roman"/>
          <w:sz w:val="27"/>
          <w:szCs w:val="27"/>
        </w:rPr>
        <w:t>_____</w:t>
      </w:r>
    </w:p>
    <w:p w:rsidR="00EA5127" w:rsidRPr="002E1DBC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1DBC">
        <w:rPr>
          <w:rFonts w:ascii="Times New Roman" w:hAnsi="Times New Roman" w:cs="Times New Roman"/>
          <w:sz w:val="27"/>
          <w:szCs w:val="27"/>
        </w:rPr>
        <w:t>5. Ваше мнение о Проекте (вопросы, комментарии, предложения, замечания) ______</w:t>
      </w:r>
      <w:r w:rsidR="002E1DBC">
        <w:rPr>
          <w:rFonts w:ascii="Times New Roman" w:hAnsi="Times New Roman" w:cs="Times New Roman"/>
          <w:sz w:val="27"/>
          <w:szCs w:val="27"/>
        </w:rPr>
        <w:t>___</w:t>
      </w:r>
      <w:r w:rsidRPr="002E1DB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A5127" w:rsidRPr="002E1DBC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1DBC"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  <w:r w:rsidR="002E1DBC">
        <w:rPr>
          <w:rFonts w:ascii="Times New Roman" w:hAnsi="Times New Roman" w:cs="Times New Roman"/>
          <w:sz w:val="27"/>
          <w:szCs w:val="27"/>
        </w:rPr>
        <w:t>_____</w:t>
      </w:r>
    </w:p>
    <w:p w:rsidR="00EA5127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EA5127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A5127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A5127" w:rsidRDefault="00EA5127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A5127" w:rsidRDefault="002E1DBC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A5127" w:rsidRDefault="002E1DBC" w:rsidP="002E1DBC">
      <w:pPr>
        <w:pStyle w:val="HTM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A5127" w:rsidSect="002E1DBC">
      <w:pgSz w:w="11906" w:h="16838"/>
      <w:pgMar w:top="0" w:right="566" w:bottom="0" w:left="993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AC9" w:rsidRDefault="00CB2AC9" w:rsidP="00117274">
      <w:r>
        <w:separator/>
      </w:r>
    </w:p>
  </w:endnote>
  <w:endnote w:type="continuationSeparator" w:id="0">
    <w:p w:rsidR="00CB2AC9" w:rsidRDefault="00CB2AC9" w:rsidP="0011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AC9" w:rsidRDefault="00CB2AC9" w:rsidP="00117274">
      <w:r>
        <w:separator/>
      </w:r>
    </w:p>
  </w:footnote>
  <w:footnote w:type="continuationSeparator" w:id="0">
    <w:p w:rsidR="00CB2AC9" w:rsidRDefault="00CB2AC9" w:rsidP="00117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01F36"/>
    <w:multiLevelType w:val="hybridMultilevel"/>
    <w:tmpl w:val="F55445CA"/>
    <w:lvl w:ilvl="0" w:tplc="AFA00B22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8B"/>
    <w:rsid w:val="00010CFC"/>
    <w:rsid w:val="000410C5"/>
    <w:rsid w:val="00090AE3"/>
    <w:rsid w:val="000D24DE"/>
    <w:rsid w:val="00105FC0"/>
    <w:rsid w:val="00117274"/>
    <w:rsid w:val="001362D7"/>
    <w:rsid w:val="001567DD"/>
    <w:rsid w:val="00190D98"/>
    <w:rsid w:val="001F6731"/>
    <w:rsid w:val="002218D0"/>
    <w:rsid w:val="002A7584"/>
    <w:rsid w:val="002D5852"/>
    <w:rsid w:val="002E1DBC"/>
    <w:rsid w:val="003352DB"/>
    <w:rsid w:val="0034481B"/>
    <w:rsid w:val="003521E4"/>
    <w:rsid w:val="00384DC0"/>
    <w:rsid w:val="00386296"/>
    <w:rsid w:val="003A3D0A"/>
    <w:rsid w:val="003D0711"/>
    <w:rsid w:val="003F22EF"/>
    <w:rsid w:val="00410FE6"/>
    <w:rsid w:val="00416A11"/>
    <w:rsid w:val="00441F59"/>
    <w:rsid w:val="0045302B"/>
    <w:rsid w:val="00476847"/>
    <w:rsid w:val="00482691"/>
    <w:rsid w:val="0049462F"/>
    <w:rsid w:val="004C19B0"/>
    <w:rsid w:val="004D7BD2"/>
    <w:rsid w:val="00526763"/>
    <w:rsid w:val="005A2F09"/>
    <w:rsid w:val="006026F3"/>
    <w:rsid w:val="00607C99"/>
    <w:rsid w:val="00634B48"/>
    <w:rsid w:val="00684AB8"/>
    <w:rsid w:val="006924BF"/>
    <w:rsid w:val="006A22A4"/>
    <w:rsid w:val="006A37B7"/>
    <w:rsid w:val="006D5017"/>
    <w:rsid w:val="006F0096"/>
    <w:rsid w:val="00705945"/>
    <w:rsid w:val="00763C46"/>
    <w:rsid w:val="00777964"/>
    <w:rsid w:val="0078596C"/>
    <w:rsid w:val="007A4763"/>
    <w:rsid w:val="007F4AC2"/>
    <w:rsid w:val="007F7BF4"/>
    <w:rsid w:val="00852BB9"/>
    <w:rsid w:val="00861B20"/>
    <w:rsid w:val="008A4A9D"/>
    <w:rsid w:val="008F0F2E"/>
    <w:rsid w:val="0094231F"/>
    <w:rsid w:val="009478BA"/>
    <w:rsid w:val="00966B00"/>
    <w:rsid w:val="009855B1"/>
    <w:rsid w:val="009D740D"/>
    <w:rsid w:val="00A0535E"/>
    <w:rsid w:val="00A07D0B"/>
    <w:rsid w:val="00A30C0C"/>
    <w:rsid w:val="00A33327"/>
    <w:rsid w:val="00A842BC"/>
    <w:rsid w:val="00A929AE"/>
    <w:rsid w:val="00AB78EB"/>
    <w:rsid w:val="00B809F7"/>
    <w:rsid w:val="00BA7710"/>
    <w:rsid w:val="00BC0B99"/>
    <w:rsid w:val="00C54A59"/>
    <w:rsid w:val="00C771C8"/>
    <w:rsid w:val="00C85219"/>
    <w:rsid w:val="00CB2AC9"/>
    <w:rsid w:val="00CD3D8B"/>
    <w:rsid w:val="00CD6790"/>
    <w:rsid w:val="00D32C58"/>
    <w:rsid w:val="00D70910"/>
    <w:rsid w:val="00D7201C"/>
    <w:rsid w:val="00D8222E"/>
    <w:rsid w:val="00E037A3"/>
    <w:rsid w:val="00E137EE"/>
    <w:rsid w:val="00EA5127"/>
    <w:rsid w:val="00EB75BE"/>
    <w:rsid w:val="00ED696A"/>
    <w:rsid w:val="00F540A5"/>
    <w:rsid w:val="00F75804"/>
    <w:rsid w:val="00F810C5"/>
    <w:rsid w:val="00F863BF"/>
    <w:rsid w:val="00F9338D"/>
    <w:rsid w:val="00FB02E0"/>
    <w:rsid w:val="00FB75B3"/>
    <w:rsid w:val="00FD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F5C6FC6-6CCB-4E46-807F-77FF290A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semiHidden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99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8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8063">
                  <w:marLeft w:val="0"/>
                  <w:marRight w:val="0"/>
                  <w:marTop w:val="0"/>
                  <w:marBottom w:val="0"/>
                  <w:divBdr>
                    <w:top w:val="single" w:sz="6" w:space="15" w:color="E9E9E9"/>
                    <w:left w:val="single" w:sz="6" w:space="15" w:color="E9E9E9"/>
                    <w:bottom w:val="single" w:sz="6" w:space="23" w:color="E9E9E9"/>
                    <w:right w:val="single" w:sz="6" w:space="15" w:color="E9E9E9"/>
                  </w:divBdr>
                </w:div>
              </w:divsChild>
            </w:div>
          </w:divsChild>
        </w:div>
      </w:divsChild>
    </w:div>
    <w:div w:id="12770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63BE0-9467-4591-A4D8-F91B23C3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EF2523C2.dotm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Елена Викторовна</dc:creator>
  <cp:lastModifiedBy>Свирюков Дмитрий Петрович</cp:lastModifiedBy>
  <cp:revision>2</cp:revision>
  <cp:lastPrinted>2020-07-09T14:00:00Z</cp:lastPrinted>
  <dcterms:created xsi:type="dcterms:W3CDTF">2020-07-09T14:52:00Z</dcterms:created>
  <dcterms:modified xsi:type="dcterms:W3CDTF">2020-07-09T14:52:00Z</dcterms:modified>
</cp:coreProperties>
</file>